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A5D03" w14:textId="77777777" w:rsidR="007274F1" w:rsidRPr="003F3D4D" w:rsidRDefault="007274F1" w:rsidP="007274F1">
      <w:pPr>
        <w:spacing w:after="120"/>
        <w:rPr>
          <w:b/>
          <w:bCs/>
        </w:rPr>
      </w:pPr>
      <w:r w:rsidRPr="003F3D4D">
        <w:rPr>
          <w:b/>
          <w:bCs/>
        </w:rPr>
        <w:t>Client Information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2315"/>
        <w:gridCol w:w="3628"/>
        <w:gridCol w:w="598"/>
        <w:gridCol w:w="3388"/>
        <w:gridCol w:w="605"/>
      </w:tblGrid>
      <w:tr w:rsidR="007274F1" w14:paraId="67E742FA" w14:textId="77777777" w:rsidTr="007274F1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EFA5B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New/Amendment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74CBA" w14:textId="77777777" w:rsidR="007274F1" w:rsidRPr="003F3D4D" w:rsidRDefault="004D4CF7" w:rsidP="007274F1">
            <w:pPr>
              <w:spacing w:before="60" w:after="60" w:line="240" w:lineRule="auto"/>
              <w:rPr>
                <w:szCs w:val="20"/>
              </w:rPr>
            </w:pPr>
            <w:sdt>
              <w:sdtPr>
                <w:rPr>
                  <w:szCs w:val="20"/>
                </w:rPr>
                <w:id w:val="-1461803853"/>
                <w:placeholder>
                  <w:docPart w:val="115ADDD0A6A748148B45BB1253D478DE"/>
                </w:placeholder>
                <w:showingPlcHdr/>
                <w:comboBox>
                  <w:listItem w:value="Choose an item."/>
                  <w:listItem w:displayText="New" w:value="New"/>
                  <w:listItem w:displayText="Amendment" w:value="Amendment"/>
                </w:comboBox>
              </w:sdtPr>
              <w:sdtEndPr/>
              <w:sdtContent>
                <w:r w:rsidR="007274F1" w:rsidRPr="0030034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7274F1" w14:paraId="3EA1DCC5" w14:textId="77777777" w:rsidTr="007274F1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14EA2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Name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03326037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0"/>
          </w:p>
        </w:tc>
      </w:tr>
      <w:tr w:rsidR="007274F1" w14:paraId="0FDE81CE" w14:textId="77777777" w:rsidTr="007274F1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F53A6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Clearer Mnemonic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8EF3C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1"/>
          </w:p>
        </w:tc>
      </w:tr>
      <w:tr w:rsidR="007274F1" w14:paraId="5DB82A46" w14:textId="77777777" w:rsidTr="007274F1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6675E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Dealer Mnemonic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86F71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 xml:space="preserve">RD </w:t>
            </w:r>
            <w:r>
              <w:rPr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2"/>
          </w:p>
        </w:tc>
      </w:tr>
      <w:tr w:rsidR="007274F1" w14:paraId="26B80E10" w14:textId="77777777" w:rsidTr="007274F1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AB2AA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BIC Code (BIC 11)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531E5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  <w:bookmarkEnd w:id="3"/>
          </w:p>
        </w:tc>
      </w:tr>
      <w:tr w:rsidR="007274F1" w14:paraId="69C76F71" w14:textId="77777777" w:rsidTr="007274F1">
        <w:trPr>
          <w:trHeight w:val="2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0368E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 xml:space="preserve">Trade Confirmation Required 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9CF02" w14:textId="77777777" w:rsidR="007274F1" w:rsidRPr="003F3D4D" w:rsidRDefault="004D4CF7" w:rsidP="007274F1">
            <w:pPr>
              <w:spacing w:before="60" w:after="60" w:line="240" w:lineRule="auto"/>
              <w:rPr>
                <w:szCs w:val="20"/>
              </w:rPr>
            </w:pPr>
            <w:sdt>
              <w:sdtPr>
                <w:rPr>
                  <w:szCs w:val="20"/>
                </w:rPr>
                <w:id w:val="251320540"/>
                <w:placeholder>
                  <w:docPart w:val="B6D473CAC7CE4204998B76D389864E8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7274F1" w:rsidRPr="0030034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7274F1" w14:paraId="72C9D2AF" w14:textId="77777777" w:rsidTr="007274F1">
        <w:trPr>
          <w:trHeight w:val="20"/>
        </w:trPr>
        <w:tc>
          <w:tcPr>
            <w:tcW w:w="1099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30B3B96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Trade Sources</w:t>
            </w:r>
          </w:p>
        </w:tc>
        <w:tc>
          <w:tcPr>
            <w:tcW w:w="1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9B4CD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BrokerTec (BTEE)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3596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699BEA5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  <w:tc>
          <w:tcPr>
            <w:tcW w:w="16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36CD3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BrokerTec B2C (BTQG)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171433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6E2B86B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</w:tr>
      <w:tr w:rsidR="007274F1" w14:paraId="7ABF6FB8" w14:textId="77777777" w:rsidTr="007274F1">
        <w:trPr>
          <w:trHeight w:val="20"/>
        </w:trPr>
        <w:tc>
          <w:tcPr>
            <w:tcW w:w="1099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3A4807B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</w:p>
        </w:tc>
        <w:tc>
          <w:tcPr>
            <w:tcW w:w="1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1C0BC" w14:textId="314898AC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Tradeweb (TREU)</w:t>
            </w:r>
            <w:r w:rsidR="00BA359A">
              <w:rPr>
                <w:szCs w:val="20"/>
              </w:rPr>
              <w:t xml:space="preserve"> [incl. Dealerweb]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2006355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7AB9BCE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  <w:tc>
          <w:tcPr>
            <w:tcW w:w="16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4E774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TP Repo (TSMR)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1161697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EB04121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</w:tr>
      <w:tr w:rsidR="007274F1" w14:paraId="21C325BC" w14:textId="77777777" w:rsidTr="007274F1">
        <w:trPr>
          <w:trHeight w:val="20"/>
        </w:trPr>
        <w:tc>
          <w:tcPr>
            <w:tcW w:w="1099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2DD2DE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</w:p>
        </w:tc>
        <w:tc>
          <w:tcPr>
            <w:tcW w:w="1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F4D38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MTS Associated Markets (BMTS)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916014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3A420428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  <w:tc>
          <w:tcPr>
            <w:tcW w:w="16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64FD3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MTS ITALY (MTSC)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356576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3450FB3D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</w:tr>
      <w:tr w:rsidR="007274F1" w14:paraId="4A959E43" w14:textId="77777777" w:rsidTr="007274F1">
        <w:trPr>
          <w:trHeight w:val="20"/>
        </w:trPr>
        <w:tc>
          <w:tcPr>
            <w:tcW w:w="1099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68B5737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</w:p>
        </w:tc>
        <w:tc>
          <w:tcPr>
            <w:tcW w:w="1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DC27B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ETCMS (XXXX)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574901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13AB8EE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  <w:tc>
          <w:tcPr>
            <w:tcW w:w="16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570E7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EuroMTS (EBMX)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-630558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7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B594415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</w:tr>
      <w:tr w:rsidR="007274F1" w14:paraId="63AAA340" w14:textId="77777777" w:rsidTr="007274F1">
        <w:trPr>
          <w:trHeight w:val="20"/>
        </w:trPr>
        <w:tc>
          <w:tcPr>
            <w:tcW w:w="1099" w:type="pct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E558DD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</w:p>
        </w:tc>
        <w:tc>
          <w:tcPr>
            <w:tcW w:w="17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EFF09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GLMX Europe Limited (GLMX)</w:t>
            </w:r>
          </w:p>
        </w:tc>
        <w:sdt>
          <w:sdtPr>
            <w:rPr>
              <w:rFonts w:asciiTheme="majorHAnsi" w:hAnsiTheme="majorHAnsi" w:cstheme="majorHAnsi"/>
              <w:szCs w:val="20"/>
            </w:rPr>
            <w:id w:val="163206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pct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5DAD390" w14:textId="77777777" w:rsidR="007274F1" w:rsidRPr="003F3D4D" w:rsidRDefault="007274F1" w:rsidP="007274F1">
                <w:pPr>
                  <w:spacing w:before="60" w:after="60" w:line="240" w:lineRule="auto"/>
                  <w:jc w:val="center"/>
                  <w:rPr>
                    <w:szCs w:val="20"/>
                  </w:rPr>
                </w:pPr>
                <w:r w:rsidRPr="005E0145">
                  <w:rPr>
                    <w:rFonts w:ascii="MS Gothic" w:eastAsia="MS Gothic" w:hAnsi="MS Gothic" w:cstheme="majorHAnsi" w:hint="eastAsia"/>
                    <w:szCs w:val="20"/>
                  </w:rPr>
                  <w:t>☐</w:t>
                </w:r>
              </w:p>
            </w:tc>
          </w:sdtContent>
        </w:sdt>
        <w:tc>
          <w:tcPr>
            <w:tcW w:w="160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3063D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34493" w14:textId="77777777" w:rsidR="007274F1" w:rsidRPr="003F3D4D" w:rsidRDefault="007274F1" w:rsidP="007274F1">
            <w:pPr>
              <w:spacing w:before="60" w:after="60" w:line="240" w:lineRule="auto"/>
              <w:jc w:val="center"/>
              <w:rPr>
                <w:szCs w:val="20"/>
              </w:rPr>
            </w:pPr>
          </w:p>
        </w:tc>
      </w:tr>
      <w:tr w:rsidR="007274F1" w14:paraId="5FF32BBA" w14:textId="77777777" w:rsidTr="007274F1">
        <w:trPr>
          <w:trHeight w:val="590"/>
        </w:trPr>
        <w:tc>
          <w:tcPr>
            <w:tcW w:w="10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5C503" w14:textId="77777777" w:rsidR="007274F1" w:rsidRPr="003F3D4D" w:rsidRDefault="007274F1" w:rsidP="007274F1">
            <w:pPr>
              <w:spacing w:before="60" w:after="60" w:line="240" w:lineRule="auto"/>
              <w:rPr>
                <w:szCs w:val="20"/>
              </w:rPr>
            </w:pPr>
            <w:r w:rsidRPr="003F3D4D">
              <w:rPr>
                <w:szCs w:val="20"/>
              </w:rPr>
              <w:t>Comments</w:t>
            </w:r>
          </w:p>
        </w:tc>
        <w:tc>
          <w:tcPr>
            <w:tcW w:w="39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3DA1C" w14:textId="77777777" w:rsidR="007274F1" w:rsidRPr="003F3D4D" w:rsidRDefault="007274F1" w:rsidP="007274F1">
            <w:pPr>
              <w:spacing w:before="60" w:after="60" w:line="240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</w:tbl>
    <w:p w14:paraId="0EE16A52" w14:textId="77777777" w:rsidR="007274F1" w:rsidRDefault="007274F1" w:rsidP="007274F1"/>
    <w:p w14:paraId="6F401BA6" w14:textId="77777777" w:rsidR="007274F1" w:rsidRDefault="007274F1" w:rsidP="007274F1">
      <w:pPr>
        <w:spacing w:after="120"/>
      </w:pPr>
      <w:r w:rsidRPr="003F3D4D">
        <w:rPr>
          <w:b/>
          <w:bCs/>
        </w:rPr>
        <w:t>Gilt Market</w:t>
      </w:r>
      <w:r w:rsidRPr="006C3D06">
        <w:t xml:space="preserve"> – please complete if you wish to participate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301"/>
        <w:gridCol w:w="7233"/>
      </w:tblGrid>
      <w:tr w:rsidR="007274F1" w14:paraId="19D6937F" w14:textId="77777777" w:rsidTr="005109C8">
        <w:trPr>
          <w:trHeight w:val="2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11D27" w14:textId="77777777" w:rsidR="007274F1" w:rsidRPr="003F3D4D" w:rsidRDefault="007274F1" w:rsidP="007274F1">
            <w:pPr>
              <w:spacing w:before="60" w:after="60" w:line="240" w:lineRule="auto"/>
            </w:pPr>
            <w:r w:rsidRPr="003F3D4D">
              <w:t>New/Amendment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81266" w14:textId="77777777" w:rsidR="007274F1" w:rsidRDefault="004D4CF7" w:rsidP="007274F1">
            <w:pPr>
              <w:spacing w:before="60" w:after="60" w:line="240" w:lineRule="auto"/>
            </w:pPr>
            <w:sdt>
              <w:sdtPr>
                <w:rPr>
                  <w:szCs w:val="20"/>
                </w:rPr>
                <w:id w:val="1003713100"/>
                <w:placeholder>
                  <w:docPart w:val="0C203B85AF2D424A906E05CF68BD532E"/>
                </w:placeholder>
                <w:showingPlcHdr/>
                <w:comboBox>
                  <w:listItem w:value="Choose an item."/>
                  <w:listItem w:displayText="New" w:value="New"/>
                  <w:listItem w:displayText="Amendment" w:value="Amendment"/>
                </w:comboBox>
              </w:sdtPr>
              <w:sdtEndPr/>
              <w:sdtContent>
                <w:r w:rsidR="007274F1" w:rsidRPr="0030034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7274F1" w14:paraId="6D224F55" w14:textId="77777777" w:rsidTr="005109C8">
        <w:trPr>
          <w:trHeight w:val="2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52AB4" w14:textId="77777777" w:rsidR="007274F1" w:rsidRPr="003F3D4D" w:rsidRDefault="007274F1" w:rsidP="007274F1">
            <w:pPr>
              <w:spacing w:before="60" w:after="60" w:line="240" w:lineRule="auto"/>
            </w:pPr>
            <w:r w:rsidRPr="003F3D4D">
              <w:t>Crest Participant ID Code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424BE" w14:textId="77777777" w:rsidR="007274F1" w:rsidRDefault="007274F1" w:rsidP="007274F1">
            <w:pPr>
              <w:spacing w:before="60" w:after="60" w:line="240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7274F1" w14:paraId="70C2863F" w14:textId="77777777" w:rsidTr="005109C8">
        <w:trPr>
          <w:trHeight w:val="2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A6690" w14:textId="77777777" w:rsidR="007274F1" w:rsidRPr="003F3D4D" w:rsidRDefault="007274F1" w:rsidP="007274F1">
            <w:pPr>
              <w:spacing w:before="60" w:after="60" w:line="240" w:lineRule="auto"/>
            </w:pPr>
            <w:r w:rsidRPr="003F3D4D">
              <w:t>Crest Member Account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D97BA" w14:textId="77777777" w:rsidR="007274F1" w:rsidRDefault="007274F1" w:rsidP="007274F1">
            <w:pPr>
              <w:spacing w:before="60" w:after="60" w:line="240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7274F1" w14:paraId="5D22D346" w14:textId="77777777" w:rsidTr="005109C8">
        <w:trPr>
          <w:trHeight w:val="2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50A42" w14:textId="77777777" w:rsidR="007274F1" w:rsidRPr="003F3D4D" w:rsidRDefault="007274F1" w:rsidP="007274F1">
            <w:pPr>
              <w:spacing w:before="60" w:after="60" w:line="240" w:lineRule="auto"/>
            </w:pPr>
            <w:r w:rsidRPr="003F3D4D">
              <w:t>Confirmation that Direct Input has been set up at Crest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76B0E" w14:textId="77777777" w:rsidR="007274F1" w:rsidRDefault="004D4CF7" w:rsidP="007274F1">
            <w:pPr>
              <w:spacing w:before="60" w:after="60" w:line="240" w:lineRule="auto"/>
            </w:pPr>
            <w:sdt>
              <w:sdtPr>
                <w:rPr>
                  <w:szCs w:val="20"/>
                </w:rPr>
                <w:id w:val="1298960115"/>
                <w:placeholder>
                  <w:docPart w:val="51F2593690B347469A6BE7B4DA5199CC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7274F1" w:rsidRPr="0030034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7274F1" w14:paraId="399120E1" w14:textId="77777777" w:rsidTr="005109C8">
        <w:trPr>
          <w:trHeight w:val="59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00072" w14:textId="77777777" w:rsidR="007274F1" w:rsidRPr="003F3D4D" w:rsidRDefault="007274F1" w:rsidP="007274F1">
            <w:pPr>
              <w:spacing w:before="60" w:after="60" w:line="240" w:lineRule="auto"/>
            </w:pPr>
            <w:r w:rsidRPr="003F3D4D">
              <w:t>Comments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DCAFD" w14:textId="77777777" w:rsidR="007274F1" w:rsidRDefault="007274F1" w:rsidP="007274F1">
            <w:pPr>
              <w:spacing w:before="60" w:after="60" w:line="240" w:lineRule="auto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14:paraId="57B703EB" w14:textId="77777777" w:rsidR="0079275E" w:rsidRDefault="0079275E" w:rsidP="00A61E8B"/>
    <w:p w14:paraId="231E2C42" w14:textId="77777777" w:rsidR="00984808" w:rsidRDefault="00984808" w:rsidP="00A61E8B">
      <w:pPr>
        <w:sectPr w:rsidR="00984808" w:rsidSect="007A63F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680" w:bottom="1701" w:left="680" w:header="567" w:footer="567" w:gutter="0"/>
          <w:cols w:space="708"/>
          <w:titlePg/>
          <w:docGrid w:linePitch="360"/>
        </w:sectPr>
      </w:pPr>
    </w:p>
    <w:p w14:paraId="48B51C82" w14:textId="77777777" w:rsidR="007274F1" w:rsidRDefault="007274F1" w:rsidP="007274F1">
      <w:pPr>
        <w:pageBreakBefore/>
        <w:spacing w:after="120"/>
      </w:pPr>
      <w:r w:rsidRPr="0030695F">
        <w:rPr>
          <w:b/>
          <w:bCs/>
        </w:rPr>
        <w:lastRenderedPageBreak/>
        <w:t>TSGC Market</w:t>
      </w:r>
      <w:r w:rsidRPr="006C3D06">
        <w:t xml:space="preserve"> – please complete if you wish to participate</w:t>
      </w:r>
    </w:p>
    <w:tbl>
      <w:tblPr>
        <w:tblW w:w="4999" w:type="pct"/>
        <w:tblLook w:val="01E0" w:firstRow="1" w:lastRow="1" w:firstColumn="1" w:lastColumn="1" w:noHBand="0" w:noVBand="0"/>
      </w:tblPr>
      <w:tblGrid>
        <w:gridCol w:w="3303"/>
        <w:gridCol w:w="7229"/>
      </w:tblGrid>
      <w:tr w:rsidR="007274F1" w14:paraId="4AC018E7" w14:textId="77777777" w:rsidTr="005109C8">
        <w:trPr>
          <w:trHeight w:val="20"/>
        </w:trPr>
        <w:tc>
          <w:tcPr>
            <w:tcW w:w="15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38FAD" w14:textId="77777777" w:rsidR="007274F1" w:rsidRDefault="007274F1" w:rsidP="005109C8">
            <w:pPr>
              <w:spacing w:before="60" w:after="60" w:line="240" w:lineRule="auto"/>
            </w:pPr>
            <w:r w:rsidRPr="003F3D4D">
              <w:t>New/Amendment</w:t>
            </w:r>
          </w:p>
        </w:tc>
        <w:tc>
          <w:tcPr>
            <w:tcW w:w="3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BC1A0" w14:textId="77777777" w:rsidR="007274F1" w:rsidRDefault="004D4CF7" w:rsidP="005109C8">
            <w:pPr>
              <w:spacing w:before="60" w:after="60" w:line="240" w:lineRule="auto"/>
            </w:pPr>
            <w:sdt>
              <w:sdtPr>
                <w:rPr>
                  <w:szCs w:val="20"/>
                </w:rPr>
                <w:id w:val="-16550945"/>
                <w:placeholder>
                  <w:docPart w:val="99C600016670446786452EB8A031DBED"/>
                </w:placeholder>
                <w:showingPlcHdr/>
                <w:comboBox>
                  <w:listItem w:value="Choose an item."/>
                  <w:listItem w:displayText="New" w:value="New"/>
                  <w:listItem w:displayText="Amendment" w:value="Amendment"/>
                </w:comboBox>
              </w:sdtPr>
              <w:sdtEndPr/>
              <w:sdtContent>
                <w:r w:rsidR="007274F1" w:rsidRPr="0030034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7274F1" w14:paraId="4DA5E480" w14:textId="77777777" w:rsidTr="005109C8">
        <w:trPr>
          <w:trHeight w:val="20"/>
        </w:trPr>
        <w:tc>
          <w:tcPr>
            <w:tcW w:w="15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82079" w14:textId="77777777" w:rsidR="007274F1" w:rsidRDefault="007274F1" w:rsidP="005109C8">
            <w:pPr>
              <w:spacing w:before="60" w:after="60" w:line="240" w:lineRule="auto"/>
            </w:pPr>
            <w:r w:rsidRPr="003F3D4D">
              <w:t>Crest Participant ID Code</w:t>
            </w:r>
          </w:p>
        </w:tc>
        <w:tc>
          <w:tcPr>
            <w:tcW w:w="3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29187" w14:textId="497F6C8D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7274F1" w14:paraId="2127BC96" w14:textId="77777777" w:rsidTr="005109C8">
        <w:trPr>
          <w:trHeight w:val="360"/>
        </w:trPr>
        <w:tc>
          <w:tcPr>
            <w:tcW w:w="15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BD119" w14:textId="77777777" w:rsidR="007274F1" w:rsidRDefault="007274F1" w:rsidP="005109C8">
            <w:pPr>
              <w:spacing w:before="60" w:after="60" w:line="240" w:lineRule="auto"/>
            </w:pPr>
            <w:r w:rsidRPr="003F3D4D">
              <w:t>Crest Member Account</w:t>
            </w:r>
          </w:p>
        </w:tc>
        <w:tc>
          <w:tcPr>
            <w:tcW w:w="3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19AAD" w14:textId="0F4813F6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7274F1" w14:paraId="28CDA195" w14:textId="77777777" w:rsidTr="005109C8">
        <w:trPr>
          <w:trHeight w:val="20"/>
        </w:trPr>
        <w:tc>
          <w:tcPr>
            <w:tcW w:w="15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A82E3" w14:textId="77777777" w:rsidR="007274F1" w:rsidRDefault="007274F1" w:rsidP="005109C8">
            <w:pPr>
              <w:spacing w:before="60" w:after="60" w:line="240" w:lineRule="auto"/>
            </w:pPr>
            <w:r>
              <w:t>Confirmation that Direct Input has been set up at Crest</w:t>
            </w:r>
          </w:p>
        </w:tc>
        <w:tc>
          <w:tcPr>
            <w:tcW w:w="3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C0160" w14:textId="77777777" w:rsidR="007274F1" w:rsidRDefault="004D4CF7" w:rsidP="005109C8">
            <w:pPr>
              <w:spacing w:before="60" w:after="60" w:line="240" w:lineRule="auto"/>
            </w:pPr>
            <w:sdt>
              <w:sdtPr>
                <w:rPr>
                  <w:szCs w:val="20"/>
                </w:rPr>
                <w:id w:val="2111616811"/>
                <w:placeholder>
                  <w:docPart w:val="0FF5B596D15E48AFB4E7BB1E4DA2EA5D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7274F1" w:rsidRPr="0030034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7274F1" w14:paraId="626A199D" w14:textId="77777777" w:rsidTr="005109C8">
        <w:trPr>
          <w:trHeight w:val="576"/>
        </w:trPr>
        <w:tc>
          <w:tcPr>
            <w:tcW w:w="15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CA592" w14:textId="77777777" w:rsidR="007274F1" w:rsidRDefault="007274F1" w:rsidP="005109C8">
            <w:pPr>
              <w:spacing w:before="60" w:after="60" w:line="240" w:lineRule="auto"/>
            </w:pPr>
            <w:r>
              <w:t>C</w:t>
            </w:r>
            <w:r>
              <w:rPr>
                <w:spacing w:val="-2"/>
              </w:rPr>
              <w:t>o</w:t>
            </w:r>
            <w:r>
              <w:t>m</w:t>
            </w:r>
            <w:r>
              <w:rPr>
                <w:spacing w:val="-2"/>
              </w:rPr>
              <w:t>m</w:t>
            </w:r>
            <w:r>
              <w:t>ents</w:t>
            </w:r>
          </w:p>
        </w:tc>
        <w:tc>
          <w:tcPr>
            <w:tcW w:w="34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8C714" w14:textId="330CAE70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1B658397" w14:textId="77777777" w:rsidR="007274F1" w:rsidRDefault="007274F1" w:rsidP="007274F1"/>
    <w:p w14:paraId="2075EC62" w14:textId="77777777" w:rsidR="007274F1" w:rsidRDefault="007274F1" w:rsidP="007274F1">
      <w:pPr>
        <w:spacing w:after="120"/>
      </w:pPr>
      <w:r w:rsidRPr="003F3D4D">
        <w:rPr>
          <w:b/>
          <w:bCs/>
        </w:rPr>
        <w:t>Operational Contacts</w:t>
      </w:r>
      <w:r w:rsidRPr="003F3D4D">
        <w:t xml:space="preserve"> – please provide group email and phone number where possible, with escalation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301"/>
        <w:gridCol w:w="7233"/>
      </w:tblGrid>
      <w:tr w:rsidR="007274F1" w14:paraId="39909F1A" w14:textId="77777777" w:rsidTr="005109C8">
        <w:trPr>
          <w:trHeight w:val="36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A2BBD" w14:textId="77777777" w:rsidR="007274F1" w:rsidRDefault="007274F1" w:rsidP="005109C8">
            <w:pPr>
              <w:spacing w:before="60" w:after="60" w:line="240" w:lineRule="auto"/>
            </w:pPr>
            <w:r>
              <w:t>Gro</w:t>
            </w:r>
            <w:r>
              <w:rPr>
                <w:spacing w:val="-1"/>
              </w:rPr>
              <w:t>u</w:t>
            </w:r>
            <w:r>
              <w:t>p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</w:t>
            </w:r>
            <w:r>
              <w:t>mail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6CDE15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7274F1" w14:paraId="60D795B5" w14:textId="77777777" w:rsidTr="005109C8">
        <w:trPr>
          <w:trHeight w:val="36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346941" w14:textId="77777777" w:rsidR="007274F1" w:rsidRDefault="007274F1" w:rsidP="005109C8">
            <w:pPr>
              <w:spacing w:before="60" w:after="60" w:line="240" w:lineRule="auto"/>
            </w:pPr>
            <w:r>
              <w:t>Gro</w:t>
            </w:r>
            <w:r>
              <w:rPr>
                <w:spacing w:val="-1"/>
              </w:rPr>
              <w:t>u</w:t>
            </w:r>
            <w:r>
              <w:t>p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4"/>
              </w:rP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 xml:space="preserve">e </w:t>
            </w:r>
            <w:r>
              <w:rPr>
                <w:spacing w:val="-1"/>
              </w:rPr>
              <w:t>N</w:t>
            </w:r>
            <w:r>
              <w:rPr>
                <w:spacing w:val="-4"/>
              </w:rPr>
              <w:t>u</w:t>
            </w:r>
            <w:r>
              <w:t>m</w:t>
            </w:r>
            <w:r>
              <w:rPr>
                <w:spacing w:val="-1"/>
              </w:rPr>
              <w:t>b</w:t>
            </w:r>
            <w:r>
              <w:t>er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B6E764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7274F1" w14:paraId="0E4B5C23" w14:textId="77777777" w:rsidTr="005109C8">
        <w:trPr>
          <w:trHeight w:val="360"/>
        </w:trPr>
        <w:tc>
          <w:tcPr>
            <w:tcW w:w="15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972B4E" w14:textId="77777777" w:rsidR="007274F1" w:rsidRDefault="007274F1" w:rsidP="005109C8">
            <w:pPr>
              <w:spacing w:before="60" w:after="60" w:line="240" w:lineRule="auto"/>
            </w:pPr>
            <w:r>
              <w:t>Escalat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tact</w:t>
            </w:r>
          </w:p>
        </w:tc>
        <w:tc>
          <w:tcPr>
            <w:tcW w:w="343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65250E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7C1A5A37" w14:textId="77777777" w:rsidR="007274F1" w:rsidRPr="006A78B4" w:rsidRDefault="007274F1" w:rsidP="007274F1"/>
    <w:p w14:paraId="1A03F654" w14:textId="77777777" w:rsidR="007274F1" w:rsidRDefault="007274F1" w:rsidP="007274F1">
      <w:pPr>
        <w:spacing w:after="120"/>
      </w:pPr>
      <w:r w:rsidRPr="003F3D4D">
        <w:rPr>
          <w:b/>
          <w:bCs/>
        </w:rPr>
        <w:t>Signed</w:t>
      </w:r>
      <w:r w:rsidRPr="003F3D4D">
        <w:t xml:space="preserve"> – please print, scan, and return by email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633"/>
        <w:gridCol w:w="2633"/>
        <w:gridCol w:w="2634"/>
        <w:gridCol w:w="2634"/>
      </w:tblGrid>
      <w:tr w:rsidR="007274F1" w14:paraId="3DB81A37" w14:textId="77777777" w:rsidTr="005109C8">
        <w:trPr>
          <w:trHeight w:val="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DC238" w14:textId="77777777" w:rsidR="007274F1" w:rsidRDefault="007274F1" w:rsidP="005109C8">
            <w:pPr>
              <w:spacing w:before="60" w:after="60" w:line="240" w:lineRule="auto"/>
            </w:pPr>
            <w:r>
              <w:t>Signature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09FAF" w14:textId="77777777" w:rsidR="007274F1" w:rsidRDefault="007274F1" w:rsidP="005109C8">
            <w:pPr>
              <w:spacing w:before="60" w:after="60" w:line="240" w:lineRule="auto"/>
            </w:pPr>
            <w:r>
              <w:t>Name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ABF0A" w14:textId="77777777" w:rsidR="007274F1" w:rsidRDefault="007274F1" w:rsidP="005109C8">
            <w:pPr>
              <w:spacing w:before="60" w:after="60" w:line="240" w:lineRule="auto"/>
            </w:pPr>
            <w:r>
              <w:t>Title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F9A88" w14:textId="77777777" w:rsidR="007274F1" w:rsidRDefault="007274F1" w:rsidP="005109C8">
            <w:pPr>
              <w:spacing w:before="60" w:after="60" w:line="240" w:lineRule="auto"/>
            </w:pPr>
            <w:r>
              <w:t>Date</w:t>
            </w:r>
          </w:p>
        </w:tc>
      </w:tr>
      <w:tr w:rsidR="007274F1" w14:paraId="2C73BA18" w14:textId="77777777" w:rsidTr="005109C8">
        <w:trPr>
          <w:trHeight w:val="7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27C68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B861C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4C253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FE868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14:paraId="6EB6FC2A" w14:textId="77777777" w:rsidR="007274F1" w:rsidRDefault="007274F1" w:rsidP="007274F1"/>
    <w:tbl>
      <w:tblPr>
        <w:tblW w:w="5000" w:type="pct"/>
        <w:tblLook w:val="01E0" w:firstRow="1" w:lastRow="1" w:firstColumn="1" w:lastColumn="1" w:noHBand="0" w:noVBand="0"/>
      </w:tblPr>
      <w:tblGrid>
        <w:gridCol w:w="2633"/>
        <w:gridCol w:w="2633"/>
        <w:gridCol w:w="2634"/>
        <w:gridCol w:w="2634"/>
      </w:tblGrid>
      <w:tr w:rsidR="007274F1" w14:paraId="7477F650" w14:textId="77777777" w:rsidTr="005109C8">
        <w:trPr>
          <w:trHeight w:val="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4C21A" w14:textId="77777777" w:rsidR="007274F1" w:rsidRDefault="007274F1" w:rsidP="005109C8">
            <w:pPr>
              <w:spacing w:before="60" w:after="60" w:line="240" w:lineRule="auto"/>
            </w:pPr>
            <w:r>
              <w:t>Signature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7608C" w14:textId="77777777" w:rsidR="007274F1" w:rsidRDefault="007274F1" w:rsidP="005109C8">
            <w:pPr>
              <w:spacing w:before="60" w:after="60" w:line="240" w:lineRule="auto"/>
            </w:pPr>
            <w:r>
              <w:t>Name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FB37F" w14:textId="77777777" w:rsidR="007274F1" w:rsidRDefault="007274F1" w:rsidP="005109C8">
            <w:pPr>
              <w:spacing w:before="60" w:after="60" w:line="240" w:lineRule="auto"/>
            </w:pPr>
            <w:r>
              <w:t>Title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60AC4" w14:textId="77777777" w:rsidR="007274F1" w:rsidRDefault="007274F1" w:rsidP="005109C8">
            <w:pPr>
              <w:spacing w:before="60" w:after="60" w:line="240" w:lineRule="auto"/>
            </w:pPr>
            <w:r>
              <w:t>Date</w:t>
            </w:r>
          </w:p>
        </w:tc>
      </w:tr>
      <w:tr w:rsidR="007274F1" w14:paraId="59A7949D" w14:textId="77777777" w:rsidTr="005109C8">
        <w:trPr>
          <w:trHeight w:val="720"/>
        </w:trPr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15798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A37DD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DE45C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E9DC7" w14:textId="77777777" w:rsidR="007274F1" w:rsidRDefault="007274F1" w:rsidP="005109C8">
            <w:pPr>
              <w:spacing w:before="60" w:after="60" w:line="240" w:lineRule="auto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1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</w:tbl>
    <w:p w14:paraId="05CE4ADD" w14:textId="77777777" w:rsidR="00A61E8B" w:rsidRPr="00A61E8B" w:rsidRDefault="00A61E8B" w:rsidP="00A61E8B"/>
    <w:sectPr w:rsidR="00A61E8B" w:rsidRPr="00A61E8B" w:rsidSect="007A63F9">
      <w:headerReference w:type="first" r:id="rId13"/>
      <w:footerReference w:type="first" r:id="rId14"/>
      <w:pgSz w:w="11906" w:h="16838"/>
      <w:pgMar w:top="1701" w:right="680" w:bottom="1701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C064B" w14:textId="77777777" w:rsidR="00490F80" w:rsidRDefault="00490F80" w:rsidP="007A63F9">
      <w:pPr>
        <w:spacing w:after="0" w:line="240" w:lineRule="auto"/>
      </w:pPr>
      <w:r>
        <w:separator/>
      </w:r>
    </w:p>
  </w:endnote>
  <w:endnote w:type="continuationSeparator" w:id="0">
    <w:p w14:paraId="384D5A10" w14:textId="77777777" w:rsidR="00490F80" w:rsidRDefault="00490F80" w:rsidP="007A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899596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7BB3EA" w14:textId="77777777" w:rsidR="0079275E" w:rsidRDefault="0079275E" w:rsidP="00B336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B20D6C" w14:textId="77777777" w:rsidR="0079275E" w:rsidRDefault="0079275E" w:rsidP="0079275E">
    <w:pPr>
      <w:pStyle w:val="Footer"/>
      <w:ind w:right="360"/>
    </w:pPr>
  </w:p>
  <w:p w14:paraId="2B8A1111" w14:textId="77777777" w:rsidR="0082399B" w:rsidRDefault="0082399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743004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37DD05" w14:textId="77777777" w:rsidR="0079275E" w:rsidRDefault="0079275E" w:rsidP="00B336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026C776" w14:textId="77777777" w:rsidR="007A63F9" w:rsidRPr="007A63F9" w:rsidRDefault="007A63F9" w:rsidP="0079275E">
    <w:pPr>
      <w:pStyle w:val="Footer"/>
      <w:ind w:right="360"/>
    </w:pPr>
  </w:p>
  <w:p w14:paraId="78C9CA21" w14:textId="77777777" w:rsidR="0082399B" w:rsidRDefault="0082399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38EE8" w14:textId="77777777" w:rsidR="00984808" w:rsidRDefault="00984808" w:rsidP="00984808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6A75EB8A" wp14:editId="48D9F92E">
          <wp:simplePos x="0" y="0"/>
          <wp:positionH relativeFrom="page">
            <wp:posOffset>161925</wp:posOffset>
          </wp:positionH>
          <wp:positionV relativeFrom="page">
            <wp:posOffset>9564370</wp:posOffset>
          </wp:positionV>
          <wp:extent cx="2736000" cy="936000"/>
          <wp:effectExtent l="0" t="0" r="0" b="0"/>
          <wp:wrapNone/>
          <wp:docPr id="12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0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3930B3" wp14:editId="460E3ECF">
              <wp:simplePos x="0" y="0"/>
              <wp:positionH relativeFrom="column">
                <wp:posOffset>10160</wp:posOffset>
              </wp:positionH>
              <wp:positionV relativeFrom="paragraph">
                <wp:posOffset>1086485</wp:posOffset>
              </wp:positionV>
              <wp:extent cx="828000" cy="720000"/>
              <wp:effectExtent l="0" t="0" r="10795" b="171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00" cy="720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FD5C62" id="Rectangle 4" o:spid="_x0000_s1026" style="position:absolute;margin-left:.8pt;margin-top:85.55pt;width:65.2pt;height:5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" fillcolor="#28b6dd [3205]" strokecolor="#28b6dd [3205]" strokeweight="1pt"/>
          </w:pict>
        </mc:Fallback>
      </mc:AlternateContent>
    </w:r>
  </w:p>
  <w:p w14:paraId="6CFE4B7F" w14:textId="77777777" w:rsidR="00984808" w:rsidRDefault="0098480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3173" w14:textId="77777777" w:rsidR="00A61E8B" w:rsidRPr="00A61E8B" w:rsidRDefault="00A61E8B" w:rsidP="00A61E8B"/>
  <w:p w14:paraId="319B072F" w14:textId="77777777" w:rsidR="00A61E8B" w:rsidRPr="00A61E8B" w:rsidRDefault="00A61E8B" w:rsidP="00A61E8B"/>
  <w:p w14:paraId="236F5A09" w14:textId="77777777" w:rsidR="00A61E8B" w:rsidRDefault="00984808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40527CA" wp14:editId="14D44C19">
          <wp:simplePos x="0" y="0"/>
          <wp:positionH relativeFrom="page">
            <wp:posOffset>161925</wp:posOffset>
          </wp:positionH>
          <wp:positionV relativeFrom="page">
            <wp:posOffset>9564370</wp:posOffset>
          </wp:positionV>
          <wp:extent cx="2736000" cy="936000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0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781B26" wp14:editId="2DB63FE5">
              <wp:simplePos x="0" y="0"/>
              <wp:positionH relativeFrom="column">
                <wp:posOffset>10160</wp:posOffset>
              </wp:positionH>
              <wp:positionV relativeFrom="paragraph">
                <wp:posOffset>1086485</wp:posOffset>
              </wp:positionV>
              <wp:extent cx="828000" cy="720000"/>
              <wp:effectExtent l="0" t="0" r="10795" b="1714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00" cy="7200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467D1" id="Rectangle 1" o:spid="_x0000_s1026" style="position:absolute;margin-left:.8pt;margin-top:85.55pt;width:65.2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" fillcolor="#28b6dd [3205]" strokecolor="#28b6dd [3205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FA7FB" w14:textId="77777777" w:rsidR="00490F80" w:rsidRDefault="00490F80" w:rsidP="007A63F9">
      <w:pPr>
        <w:spacing w:after="0" w:line="240" w:lineRule="auto"/>
      </w:pPr>
      <w:r>
        <w:separator/>
      </w:r>
    </w:p>
  </w:footnote>
  <w:footnote w:type="continuationSeparator" w:id="0">
    <w:p w14:paraId="4C5485E6" w14:textId="77777777" w:rsidR="00490F80" w:rsidRDefault="00490F80" w:rsidP="007A6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6B24" w14:textId="77777777" w:rsidR="004D4CF7" w:rsidRDefault="004D4C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1ED2" w14:textId="73C441DD" w:rsidR="0079275E" w:rsidRPr="0079275E" w:rsidRDefault="00EF6A80" w:rsidP="0079275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1" relativeHeight="251681792" behindDoc="0" locked="0" layoutInCell="0" allowOverlap="1" wp14:anchorId="4B1FB3EB" wp14:editId="4410C866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7c6c4dd9938f6ead9fff5cb3" descr="{&quot;HashCode&quot;:133848220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BDBC59" w14:textId="1029C063" w:rsidR="00EF6A80" w:rsidRPr="00EF6A80" w:rsidRDefault="00EF6A80" w:rsidP="00EF6A80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EF6A80">
                            <w:rPr>
                              <w:rFonts w:ascii="Calibri" w:hAnsi="Calibri" w:cs="Calibri"/>
                              <w:color w:val="000000"/>
                            </w:rPr>
                            <w:t>CORPORATE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FB3EB" id="_x0000_t202" coordsize="21600,21600" o:spt="202" path="m,l,21600r21600,l21600,xe">
              <v:stroke joinstyle="miter"/>
              <v:path gradientshapeok="t" o:connecttype="rect"/>
            </v:shapetype>
            <v:shape id="MSIPCM7c6c4dd9938f6ead9fff5cb3" o:spid="_x0000_s1026" type="#_x0000_t202" alt="{&quot;HashCode&quot;:133848220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" o:allowincell="f" filled="f" stroked="f" strokeweight=".5pt">
              <v:textbox inset="0,0,20pt,0">
                <w:txbxContent>
                  <w:p w14:paraId="0BBDBC59" w14:textId="1029C063" w:rsidR="00EF6A80" w:rsidRPr="00EF6A80" w:rsidRDefault="00EF6A80" w:rsidP="00EF6A80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</w:rPr>
                    </w:pPr>
                    <w:r w:rsidRPr="00EF6A80">
                      <w:rPr>
                        <w:rFonts w:ascii="Calibri" w:hAnsi="Calibri" w:cs="Calibri"/>
                        <w:color w:val="000000"/>
                      </w:rPr>
                      <w:t>CORPORATE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9275E" w:rsidRPr="0079275E">
      <w:t>Insert document title</w:t>
    </w:r>
  </w:p>
  <w:p w14:paraId="2E6E7019" w14:textId="77777777" w:rsidR="0082399B" w:rsidRDefault="0082399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26478" w14:textId="2F95F5DD" w:rsidR="007A63F9" w:rsidRPr="007A63F9" w:rsidRDefault="00EF6A80" w:rsidP="007A63F9">
    <w:pPr>
      <w:spacing w:after="3400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2705E6FE" wp14:editId="649B587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7" name="MSIPCMc25441fc9937c8da612ca2ee" descr="{&quot;HashCode&quot;:133848220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284827" w14:textId="5F277638" w:rsidR="00EF6A80" w:rsidRPr="00EF6A80" w:rsidRDefault="00EF6A80" w:rsidP="00EF6A80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EF6A80">
                            <w:rPr>
                              <w:rFonts w:ascii="Calibri" w:hAnsi="Calibri" w:cs="Calibri"/>
                              <w:color w:val="000000"/>
                            </w:rPr>
                            <w:t>CORPORATE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05E6FE" id="_x0000_t202" coordsize="21600,21600" o:spt="202" path="m,l,21600r21600,l21600,xe">
              <v:stroke joinstyle="miter"/>
              <v:path gradientshapeok="t" o:connecttype="rect"/>
            </v:shapetype>
            <v:shape id="MSIPCMc25441fc9937c8da612ca2ee" o:spid="_x0000_s1027" type="#_x0000_t202" alt="{&quot;HashCode&quot;:1338482205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" o:allowincell="f" filled="f" stroked="f" strokeweight=".5pt">
              <v:textbox inset="0,0,20pt,0">
                <w:txbxContent>
                  <w:p w14:paraId="7B284827" w14:textId="5F277638" w:rsidR="00EF6A80" w:rsidRPr="00EF6A80" w:rsidRDefault="00EF6A80" w:rsidP="00EF6A80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</w:rPr>
                    </w:pPr>
                    <w:r w:rsidRPr="00EF6A80">
                      <w:rPr>
                        <w:rFonts w:ascii="Calibri" w:hAnsi="Calibri" w:cs="Calibri"/>
                        <w:color w:val="000000"/>
                      </w:rPr>
                      <w:t>CORPORATE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006F">
      <w:rPr>
        <w:noProof/>
      </w:rPr>
      <w:drawing>
        <wp:anchor distT="0" distB="0" distL="114300" distR="114300" simplePos="0" relativeHeight="251678720" behindDoc="0" locked="0" layoutInCell="1" allowOverlap="1" wp14:anchorId="099BBFF8" wp14:editId="372041FE">
          <wp:simplePos x="0" y="0"/>
          <wp:positionH relativeFrom="column">
            <wp:posOffset>-261620</wp:posOffset>
          </wp:positionH>
          <wp:positionV relativeFrom="paragraph">
            <wp:posOffset>10160</wp:posOffset>
          </wp:positionV>
          <wp:extent cx="1115060" cy="327025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33249" b="31885"/>
                  <a:stretch/>
                </pic:blipFill>
                <pic:spPr bwMode="auto">
                  <a:xfrm>
                    <a:off x="0" y="0"/>
                    <a:ext cx="1115060" cy="327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A63F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909040" wp14:editId="23FAE56E">
              <wp:simplePos x="0" y="0"/>
              <wp:positionH relativeFrom="page">
                <wp:posOffset>416859</wp:posOffset>
              </wp:positionH>
              <wp:positionV relativeFrom="page">
                <wp:posOffset>1223682</wp:posOffset>
              </wp:positionV>
              <wp:extent cx="6069600" cy="1062318"/>
              <wp:effectExtent l="0" t="0" r="1270" b="508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9600" cy="10623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BE0BC8" w14:textId="0B167C4A" w:rsidR="007A63F9" w:rsidRPr="007A63F9" w:rsidRDefault="007274F1" w:rsidP="00A61E8B">
                          <w:pPr>
                            <w:pStyle w:val="Title"/>
                          </w:pPr>
                          <w:r w:rsidRPr="007274F1">
                            <w:t>LCH RepoClear Member – Static Data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909040" id="Text Box 6" o:spid="_x0000_s1028" type="#_x0000_t202" style="position:absolute;margin-left:32.8pt;margin-top:96.35pt;width:477.9pt;height:83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" filled="f" stroked="f" strokeweight=".5pt">
              <v:textbox inset="0,0,0,0">
                <w:txbxContent>
                  <w:p w14:paraId="43BE0BC8" w14:textId="0B167C4A" w:rsidR="007A63F9" w:rsidRPr="007A63F9" w:rsidRDefault="007274F1" w:rsidP="00A61E8B">
                    <w:pPr>
                      <w:pStyle w:val="Title"/>
                    </w:pPr>
                    <w:r w:rsidRPr="007274F1">
                      <w:t>LCH RepoClear Member – Static Data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63F9" w:rsidRPr="007A63F9">
      <w:rPr>
        <w:noProof/>
      </w:rPr>
      <w:drawing>
        <wp:anchor distT="0" distB="0" distL="114300" distR="114300" simplePos="0" relativeHeight="251658239" behindDoc="1" locked="0" layoutInCell="1" allowOverlap="1" wp14:anchorId="6B40824D" wp14:editId="24D3BFE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858" cy="2286000"/>
          <wp:effectExtent l="0" t="0" r="0" b="0"/>
          <wp:wrapNone/>
          <wp:docPr id="10" name="Picture 10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 descr="Background pattern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636" b="47740"/>
                  <a:stretch/>
                </pic:blipFill>
                <pic:spPr bwMode="auto">
                  <a:xfrm>
                    <a:off x="0" y="0"/>
                    <a:ext cx="7560000" cy="2286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4A0B" w14:textId="77777777" w:rsidR="00A61E8B" w:rsidRPr="00A61E8B" w:rsidRDefault="0022006F" w:rsidP="00A61E8B">
    <w:pPr>
      <w:pStyle w:val="Head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B8C67BD" wp14:editId="44747DA6">
          <wp:simplePos x="0" y="0"/>
          <wp:positionH relativeFrom="page">
            <wp:posOffset>168910</wp:posOffset>
          </wp:positionH>
          <wp:positionV relativeFrom="page">
            <wp:posOffset>370840</wp:posOffset>
          </wp:positionV>
          <wp:extent cx="1116000" cy="327600"/>
          <wp:effectExtent l="0" t="0" r="0" b="0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33249" b="31885"/>
                  <a:stretch/>
                </pic:blipFill>
                <pic:spPr bwMode="auto">
                  <a:xfrm>
                    <a:off x="0" y="0"/>
                    <a:ext cx="1116000" cy="32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D660E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CB629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548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BAD2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4AC1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F2C1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DAC1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2B0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C04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5A3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B66792"/>
    <w:multiLevelType w:val="hybridMultilevel"/>
    <w:tmpl w:val="2F16E93A"/>
    <w:lvl w:ilvl="0" w:tplc="028857C6">
      <w:start w:val="1"/>
      <w:numFmt w:val="lowerLetter"/>
      <w:pStyle w:val="ListNumber2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541C4"/>
    <w:multiLevelType w:val="hybridMultilevel"/>
    <w:tmpl w:val="3C16630C"/>
    <w:lvl w:ilvl="0" w:tplc="35A2D242">
      <w:start w:val="1"/>
      <w:numFmt w:val="decimal"/>
      <w:pStyle w:val="ListNumber"/>
      <w:lvlText w:val="%1."/>
      <w:lvlJc w:val="left"/>
      <w:pPr>
        <w:ind w:left="0" w:firstLine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D64CB"/>
    <w:multiLevelType w:val="hybridMultilevel"/>
    <w:tmpl w:val="1C36AB04"/>
    <w:lvl w:ilvl="0" w:tplc="6D142D32">
      <w:start w:val="1"/>
      <w:numFmt w:val="bullet"/>
      <w:pStyle w:val="List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B066D"/>
    <w:multiLevelType w:val="hybridMultilevel"/>
    <w:tmpl w:val="3E48A252"/>
    <w:lvl w:ilvl="0" w:tplc="BA5CFE42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4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4316">
    <w:abstractNumId w:val="3"/>
  </w:num>
  <w:num w:numId="2" w16cid:durableId="1400833488">
    <w:abstractNumId w:val="8"/>
  </w:num>
  <w:num w:numId="3" w16cid:durableId="12611366">
    <w:abstractNumId w:val="7"/>
  </w:num>
  <w:num w:numId="4" w16cid:durableId="427385012">
    <w:abstractNumId w:val="9"/>
  </w:num>
  <w:num w:numId="5" w16cid:durableId="154077682">
    <w:abstractNumId w:val="0"/>
  </w:num>
  <w:num w:numId="6" w16cid:durableId="531000798">
    <w:abstractNumId w:val="1"/>
  </w:num>
  <w:num w:numId="7" w16cid:durableId="1260792457">
    <w:abstractNumId w:val="2"/>
  </w:num>
  <w:num w:numId="8" w16cid:durableId="1656953444">
    <w:abstractNumId w:val="4"/>
  </w:num>
  <w:num w:numId="9" w16cid:durableId="409884277">
    <w:abstractNumId w:val="5"/>
  </w:num>
  <w:num w:numId="10" w16cid:durableId="151415942">
    <w:abstractNumId w:val="6"/>
  </w:num>
  <w:num w:numId="11" w16cid:durableId="1966159991">
    <w:abstractNumId w:val="11"/>
  </w:num>
  <w:num w:numId="12" w16cid:durableId="1100445751">
    <w:abstractNumId w:val="12"/>
  </w:num>
  <w:num w:numId="13" w16cid:durableId="97876972">
    <w:abstractNumId w:val="13"/>
  </w:num>
  <w:num w:numId="14" w16cid:durableId="1465197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F80"/>
    <w:rsid w:val="0001124F"/>
    <w:rsid w:val="000262CA"/>
    <w:rsid w:val="00047B3D"/>
    <w:rsid w:val="00054A78"/>
    <w:rsid w:val="000675F6"/>
    <w:rsid w:val="000714AD"/>
    <w:rsid w:val="00090586"/>
    <w:rsid w:val="0022006F"/>
    <w:rsid w:val="0029091A"/>
    <w:rsid w:val="002C1019"/>
    <w:rsid w:val="002C4301"/>
    <w:rsid w:val="00490F80"/>
    <w:rsid w:val="004D4CF7"/>
    <w:rsid w:val="00524392"/>
    <w:rsid w:val="005431B9"/>
    <w:rsid w:val="006348CE"/>
    <w:rsid w:val="006A2283"/>
    <w:rsid w:val="007274F1"/>
    <w:rsid w:val="007578EE"/>
    <w:rsid w:val="0079275E"/>
    <w:rsid w:val="007A63F9"/>
    <w:rsid w:val="0082399B"/>
    <w:rsid w:val="00877F79"/>
    <w:rsid w:val="008E59C1"/>
    <w:rsid w:val="009108E8"/>
    <w:rsid w:val="00984808"/>
    <w:rsid w:val="00A61E8B"/>
    <w:rsid w:val="00A8149F"/>
    <w:rsid w:val="00AB2E84"/>
    <w:rsid w:val="00BA359A"/>
    <w:rsid w:val="00CE2BF8"/>
    <w:rsid w:val="00D06012"/>
    <w:rsid w:val="00D40EBC"/>
    <w:rsid w:val="00D51435"/>
    <w:rsid w:val="00EA16AC"/>
    <w:rsid w:val="00EC3EDF"/>
    <w:rsid w:val="00EC5968"/>
    <w:rsid w:val="00EF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4C9E08"/>
  <w15:chartTrackingRefBased/>
  <w15:docId w15:val="{B0574D0D-43F3-40D2-A671-835D8D1D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2CA"/>
    <w:pPr>
      <w:spacing w:after="160" w:line="288" w:lineRule="auto"/>
    </w:pPr>
    <w:rPr>
      <w:rFonts w:cs="Times New Roman (Body CS)"/>
      <w:color w:val="666666"/>
      <w:sz w:val="20"/>
    </w:rPr>
  </w:style>
  <w:style w:type="paragraph" w:styleId="Heading1">
    <w:name w:val="heading 1"/>
    <w:next w:val="Normal"/>
    <w:link w:val="Heading1Char"/>
    <w:uiPriority w:val="9"/>
    <w:qFormat/>
    <w:rsid w:val="000262CA"/>
    <w:pPr>
      <w:tabs>
        <w:tab w:val="left" w:pos="737"/>
      </w:tabs>
      <w:spacing w:before="400" w:after="200" w:line="288" w:lineRule="auto"/>
      <w:outlineLvl w:val="0"/>
    </w:pPr>
    <w:rPr>
      <w:rFonts w:ascii="Arial" w:eastAsiaTheme="minorEastAsia" w:hAnsi="Arial" w:cs="Arial"/>
      <w:color w:val="404040"/>
      <w:sz w:val="36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0262CA"/>
    <w:pPr>
      <w:keepNext/>
      <w:keepLines/>
      <w:tabs>
        <w:tab w:val="left" w:pos="737"/>
      </w:tabs>
      <w:spacing w:before="120" w:after="120" w:line="264" w:lineRule="auto"/>
      <w:outlineLvl w:val="1"/>
    </w:pPr>
    <w:rPr>
      <w:rFonts w:ascii="Arial Bold" w:eastAsiaTheme="majorEastAsia" w:hAnsi="Arial Bold" w:cs="Arial"/>
      <w:b/>
      <w:color w:val="001EFF"/>
    </w:rPr>
  </w:style>
  <w:style w:type="paragraph" w:styleId="Heading3">
    <w:name w:val="heading 3"/>
    <w:next w:val="Normal"/>
    <w:link w:val="Heading3Char"/>
    <w:uiPriority w:val="9"/>
    <w:unhideWhenUsed/>
    <w:qFormat/>
    <w:rsid w:val="000262CA"/>
    <w:pPr>
      <w:keepNext/>
      <w:keepLines/>
      <w:tabs>
        <w:tab w:val="left" w:pos="737"/>
      </w:tabs>
      <w:spacing w:before="120" w:after="60" w:line="264" w:lineRule="auto"/>
      <w:outlineLvl w:val="2"/>
    </w:pPr>
    <w:rPr>
      <w:rFonts w:ascii="Arial Bold" w:eastAsiaTheme="majorEastAsia" w:hAnsi="Arial Bold" w:cs="Times New Roman (Headings CS)"/>
      <w:b/>
      <w:color w:val="404040"/>
      <w:sz w:val="21"/>
      <w:szCs w:val="20"/>
    </w:rPr>
  </w:style>
  <w:style w:type="paragraph" w:styleId="Heading4">
    <w:name w:val="heading 4"/>
    <w:next w:val="Normal"/>
    <w:link w:val="Heading4Char"/>
    <w:uiPriority w:val="9"/>
    <w:unhideWhenUsed/>
    <w:qFormat/>
    <w:rsid w:val="000262CA"/>
    <w:pPr>
      <w:keepNext/>
      <w:keepLines/>
      <w:spacing w:before="120" w:after="60"/>
      <w:outlineLvl w:val="3"/>
    </w:pPr>
    <w:rPr>
      <w:rFonts w:ascii="Arial Bold" w:eastAsiaTheme="majorEastAsia" w:hAnsi="Arial Bold" w:cs="Times New Roman (Headings CS)"/>
      <w:b/>
      <w:iCs/>
      <w:color w:val="000000" w:themeColor="text1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Para">
    <w:name w:val="Intro Para"/>
    <w:basedOn w:val="Normal"/>
    <w:qFormat/>
    <w:rsid w:val="000262CA"/>
    <w:pPr>
      <w:spacing w:after="240"/>
    </w:pPr>
    <w:rPr>
      <w:sz w:val="30"/>
      <w:szCs w:val="30"/>
    </w:rPr>
  </w:style>
  <w:style w:type="table" w:styleId="TableGrid">
    <w:name w:val="Table Grid"/>
    <w:basedOn w:val="TableNormal"/>
    <w:uiPriority w:val="39"/>
    <w:rsid w:val="00A61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262CA"/>
    <w:rPr>
      <w:rFonts w:ascii="Arial" w:eastAsiaTheme="minorEastAsia" w:hAnsi="Arial" w:cs="Arial"/>
      <w:color w:val="40404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262CA"/>
    <w:rPr>
      <w:rFonts w:ascii="Arial Bold" w:eastAsiaTheme="majorEastAsia" w:hAnsi="Arial Bold" w:cs="Arial"/>
      <w:b/>
      <w:color w:val="001EFF"/>
    </w:rPr>
  </w:style>
  <w:style w:type="character" w:customStyle="1" w:styleId="Heading3Char">
    <w:name w:val="Heading 3 Char"/>
    <w:basedOn w:val="DefaultParagraphFont"/>
    <w:link w:val="Heading3"/>
    <w:uiPriority w:val="9"/>
    <w:rsid w:val="000262CA"/>
    <w:rPr>
      <w:rFonts w:ascii="Arial Bold" w:eastAsiaTheme="majorEastAsia" w:hAnsi="Arial Bold" w:cs="Times New Roman (Headings CS)"/>
      <w:b/>
      <w:color w:val="404040"/>
      <w:sz w:val="21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262CA"/>
    <w:rPr>
      <w:rFonts w:ascii="Arial Bold" w:eastAsiaTheme="majorEastAsia" w:hAnsi="Arial Bold" w:cs="Times New Roman (Headings CS)"/>
      <w:b/>
      <w:iCs/>
      <w:color w:val="000000" w:themeColor="text1"/>
      <w:sz w:val="19"/>
    </w:rPr>
  </w:style>
  <w:style w:type="paragraph" w:styleId="Title">
    <w:name w:val="Title"/>
    <w:next w:val="Normal"/>
    <w:link w:val="TitleChar"/>
    <w:uiPriority w:val="10"/>
    <w:qFormat/>
    <w:rsid w:val="007A63F9"/>
    <w:pPr>
      <w:spacing w:after="120"/>
      <w:contextualSpacing/>
    </w:pPr>
    <w:rPr>
      <w:rFonts w:ascii="Arial" w:eastAsiaTheme="majorEastAsia" w:hAnsi="Arial" w:cs="Arial"/>
      <w:color w:val="001DFF" w:themeColor="text2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7A63F9"/>
    <w:rPr>
      <w:rFonts w:ascii="Arial" w:eastAsiaTheme="majorEastAsia" w:hAnsi="Arial" w:cs="Arial"/>
      <w:color w:val="001DFF" w:themeColor="text2"/>
      <w:kern w:val="28"/>
      <w:sz w:val="64"/>
      <w:szCs w:val="64"/>
    </w:rPr>
  </w:style>
  <w:style w:type="paragraph" w:styleId="Subtitle">
    <w:name w:val="Subtitle"/>
    <w:next w:val="Normal"/>
    <w:link w:val="SubtitleChar"/>
    <w:uiPriority w:val="11"/>
    <w:qFormat/>
    <w:rsid w:val="007A63F9"/>
    <w:pPr>
      <w:spacing w:before="240"/>
    </w:pPr>
    <w:rPr>
      <w:rFonts w:cs="Times New Roman (Body CS)"/>
      <w:color w:val="001DFF" w:themeColor="text2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A63F9"/>
    <w:rPr>
      <w:rFonts w:cs="Times New Roman (Body CS)"/>
      <w:color w:val="001DFF" w:themeColor="text2"/>
      <w:sz w:val="32"/>
      <w:szCs w:val="32"/>
    </w:rPr>
  </w:style>
  <w:style w:type="paragraph" w:styleId="ListNumber">
    <w:name w:val="List Number"/>
    <w:basedOn w:val="Normal"/>
    <w:uiPriority w:val="99"/>
    <w:unhideWhenUsed/>
    <w:rsid w:val="00047B3D"/>
    <w:pPr>
      <w:numPr>
        <w:numId w:val="11"/>
      </w:numPr>
      <w:ind w:left="284" w:hanging="284"/>
      <w:contextualSpacing/>
    </w:pPr>
    <w:rPr>
      <w:rFonts w:ascii="Arial" w:eastAsia="Times New Roman" w:hAnsi="Arial"/>
    </w:rPr>
  </w:style>
  <w:style w:type="paragraph" w:customStyle="1" w:styleId="LegalDisclaimertext">
    <w:name w:val="Legal/Disclaimer text"/>
    <w:qFormat/>
    <w:rsid w:val="00A61E8B"/>
    <w:pPr>
      <w:spacing w:after="40"/>
    </w:pPr>
    <w:rPr>
      <w:rFonts w:cs="Times New Roman (Body CS)"/>
      <w:color w:val="666666"/>
      <w:sz w:val="13"/>
    </w:rPr>
  </w:style>
  <w:style w:type="paragraph" w:styleId="ListBullet">
    <w:name w:val="List Bullet"/>
    <w:basedOn w:val="Normal"/>
    <w:uiPriority w:val="99"/>
    <w:unhideWhenUsed/>
    <w:rsid w:val="00047B3D"/>
    <w:pPr>
      <w:numPr>
        <w:numId w:val="12"/>
      </w:numPr>
      <w:contextualSpacing/>
    </w:pPr>
  </w:style>
  <w:style w:type="character" w:customStyle="1" w:styleId="ProductService">
    <w:name w:val="Product Service"/>
    <w:basedOn w:val="DefaultParagraphFont"/>
    <w:uiPriority w:val="1"/>
    <w:qFormat/>
    <w:rsid w:val="000262CA"/>
    <w:rPr>
      <w:rFonts w:ascii="Arial" w:hAnsi="Arial"/>
      <w:b w:val="0"/>
      <w:i w:val="0"/>
      <w:color w:val="404040"/>
      <w:sz w:val="21"/>
      <w:szCs w:val="21"/>
    </w:rPr>
  </w:style>
  <w:style w:type="paragraph" w:styleId="Header">
    <w:name w:val="header"/>
    <w:link w:val="HeaderChar"/>
    <w:uiPriority w:val="99"/>
    <w:unhideWhenUsed/>
    <w:rsid w:val="007A63F9"/>
    <w:pPr>
      <w:tabs>
        <w:tab w:val="center" w:pos="4513"/>
        <w:tab w:val="right" w:pos="9026"/>
      </w:tabs>
    </w:pPr>
    <w:rPr>
      <w:rFonts w:cs="Times New Roman (Body CS)"/>
      <w:color w:val="40404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A63F9"/>
    <w:rPr>
      <w:rFonts w:cs="Times New Roman (Body CS)"/>
      <w:color w:val="404040"/>
      <w:sz w:val="18"/>
    </w:rPr>
  </w:style>
  <w:style w:type="paragraph" w:styleId="Footer">
    <w:name w:val="footer"/>
    <w:link w:val="FooterChar"/>
    <w:uiPriority w:val="99"/>
    <w:unhideWhenUsed/>
    <w:rsid w:val="007A63F9"/>
    <w:pPr>
      <w:tabs>
        <w:tab w:val="center" w:pos="4513"/>
        <w:tab w:val="right" w:pos="9026"/>
      </w:tabs>
    </w:pPr>
    <w:rPr>
      <w:rFonts w:cs="Times New Roman (Body CS)"/>
      <w:color w:val="40404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A63F9"/>
    <w:rPr>
      <w:rFonts w:cs="Times New Roman (Body CS)"/>
      <w:color w:val="404040"/>
      <w:sz w:val="18"/>
    </w:rPr>
  </w:style>
  <w:style w:type="paragraph" w:styleId="ListBullet2">
    <w:name w:val="List Bullet 2"/>
    <w:basedOn w:val="Normal"/>
    <w:uiPriority w:val="99"/>
    <w:unhideWhenUsed/>
    <w:rsid w:val="00047B3D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unhideWhenUsed/>
    <w:rsid w:val="00047B3D"/>
    <w:pPr>
      <w:numPr>
        <w:numId w:val="14"/>
      </w:numPr>
      <w:ind w:left="568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79275E"/>
  </w:style>
  <w:style w:type="character" w:styleId="PlaceholderText">
    <w:name w:val="Placeholder Text"/>
    <w:basedOn w:val="DefaultParagraphFont"/>
    <w:uiPriority w:val="99"/>
    <w:semiHidden/>
    <w:rsid w:val="007274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chand\Downloads\LSEG-PT_Form_A4_May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5ADDD0A6A748148B45BB1253D47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C99E7-20F0-4247-8ED2-FFB91C33AECC}"/>
      </w:docPartPr>
      <w:docPartBody>
        <w:p w:rsidR="00FE448B" w:rsidRDefault="000246BE" w:rsidP="000246BE">
          <w:pPr>
            <w:pStyle w:val="115ADDD0A6A748148B45BB1253D478DE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B6D473CAC7CE4204998B76D389864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127D5-A786-4A47-9240-83637E97AFBE}"/>
      </w:docPartPr>
      <w:docPartBody>
        <w:p w:rsidR="00FE448B" w:rsidRDefault="000246BE" w:rsidP="000246BE">
          <w:pPr>
            <w:pStyle w:val="B6D473CAC7CE4204998B76D389864E86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0C203B85AF2D424A906E05CF68BD5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3792F-6F00-4804-BFAD-40021006010D}"/>
      </w:docPartPr>
      <w:docPartBody>
        <w:p w:rsidR="00FE448B" w:rsidRDefault="000246BE" w:rsidP="000246BE">
          <w:pPr>
            <w:pStyle w:val="0C203B85AF2D424A906E05CF68BD532E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51F2593690B347469A6BE7B4DA519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5C50-C6C4-40EF-BF7C-E9A14E60A727}"/>
      </w:docPartPr>
      <w:docPartBody>
        <w:p w:rsidR="00FE448B" w:rsidRDefault="000246BE" w:rsidP="000246BE">
          <w:pPr>
            <w:pStyle w:val="51F2593690B347469A6BE7B4DA5199CC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99C600016670446786452EB8A031D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DBF02-7DD8-48DB-9D43-2EB81F783FFE}"/>
      </w:docPartPr>
      <w:docPartBody>
        <w:p w:rsidR="00FE448B" w:rsidRDefault="000246BE" w:rsidP="000246BE">
          <w:pPr>
            <w:pStyle w:val="99C600016670446786452EB8A031DBED"/>
          </w:pPr>
          <w:r w:rsidRPr="0030034D">
            <w:rPr>
              <w:rStyle w:val="PlaceholderText"/>
            </w:rPr>
            <w:t>Choose an item.</w:t>
          </w:r>
        </w:p>
      </w:docPartBody>
    </w:docPart>
    <w:docPart>
      <w:docPartPr>
        <w:name w:val="0FF5B596D15E48AFB4E7BB1E4DA2E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3021D-9A22-45DA-ABE7-9E11ABBC2277}"/>
      </w:docPartPr>
      <w:docPartBody>
        <w:p w:rsidR="00FE448B" w:rsidRDefault="000246BE" w:rsidP="000246BE">
          <w:pPr>
            <w:pStyle w:val="0FF5B596D15E48AFB4E7BB1E4DA2EA5D"/>
          </w:pPr>
          <w:r w:rsidRPr="0030034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6BE"/>
    <w:rsid w:val="000246BE"/>
    <w:rsid w:val="00FE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46BE"/>
    <w:rPr>
      <w:color w:val="808080"/>
    </w:rPr>
  </w:style>
  <w:style w:type="paragraph" w:customStyle="1" w:styleId="115ADDD0A6A748148B45BB1253D478DE">
    <w:name w:val="115ADDD0A6A748148B45BB1253D478DE"/>
    <w:rsid w:val="000246BE"/>
  </w:style>
  <w:style w:type="paragraph" w:customStyle="1" w:styleId="B6D473CAC7CE4204998B76D389864E86">
    <w:name w:val="B6D473CAC7CE4204998B76D389864E86"/>
    <w:rsid w:val="000246BE"/>
  </w:style>
  <w:style w:type="paragraph" w:customStyle="1" w:styleId="0C203B85AF2D424A906E05CF68BD532E">
    <w:name w:val="0C203B85AF2D424A906E05CF68BD532E"/>
    <w:rsid w:val="000246BE"/>
  </w:style>
  <w:style w:type="paragraph" w:customStyle="1" w:styleId="51F2593690B347469A6BE7B4DA5199CC">
    <w:name w:val="51F2593690B347469A6BE7B4DA5199CC"/>
    <w:rsid w:val="000246BE"/>
  </w:style>
  <w:style w:type="paragraph" w:customStyle="1" w:styleId="99C600016670446786452EB8A031DBED">
    <w:name w:val="99C600016670446786452EB8A031DBED"/>
    <w:rsid w:val="000246BE"/>
  </w:style>
  <w:style w:type="paragraph" w:customStyle="1" w:styleId="0FF5B596D15E48AFB4E7BB1E4DA2EA5D">
    <w:name w:val="0FF5B596D15E48AFB4E7BB1E4DA2EA5D"/>
    <w:rsid w:val="000246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CH">
      <a:dk1>
        <a:srgbClr val="000000"/>
      </a:dk1>
      <a:lt1>
        <a:srgbClr val="FFFFFF"/>
      </a:lt1>
      <a:dk2>
        <a:srgbClr val="001DFF"/>
      </a:dk2>
      <a:lt2>
        <a:srgbClr val="D9D9D9"/>
      </a:lt2>
      <a:accent1>
        <a:srgbClr val="001DFF"/>
      </a:accent1>
      <a:accent2>
        <a:srgbClr val="28B6DD"/>
      </a:accent2>
      <a:accent3>
        <a:srgbClr val="2B71AE"/>
      </a:accent3>
      <a:accent4>
        <a:srgbClr val="192A53"/>
      </a:accent4>
      <a:accent5>
        <a:srgbClr val="D9D9D9"/>
      </a:accent5>
      <a:accent6>
        <a:srgbClr val="B2B2B2"/>
      </a:accent6>
      <a:hlink>
        <a:srgbClr val="001DFF"/>
      </a:hlink>
      <a:folHlink>
        <a:srgbClr val="001D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0" tIns="0" rIns="0" bIns="360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LSEG-PT_Form_A4_May23</Template>
  <TotalTime>2</TotalTime>
  <Pages>2</Pages>
  <Words>235</Words>
  <Characters>1340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Griffiths, Rebecca</dc:creator>
  <cp:keywords/>
  <dc:description/>
  <cp:lastModifiedBy>Behl, Michael</cp:lastModifiedBy>
  <cp:revision>2</cp:revision>
  <dcterms:created xsi:type="dcterms:W3CDTF">2023-11-20T14:40:00Z</dcterms:created>
  <dcterms:modified xsi:type="dcterms:W3CDTF">2023-11-20T14:40:00Z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1024598240</vt:i4>
  </property>
  <property fmtid="{D5CDD505-2E9C-101B-9397-08002B2CF9AE}" pid="3" name="_NewReviewCycle">
    <vt:lpwstr/>
  </property>
  <property fmtid="{D5CDD505-2E9C-101B-9397-08002B2CF9AE}" pid="4" name="_EmailSubject">
    <vt:lpwstr>RepoClear Ltd Sponsored Member Static Data Form</vt:lpwstr>
  </property>
  <property fmtid="{D5CDD505-2E9C-101B-9397-08002B2CF9AE}" pid="5" name="_AuthorEmail">
    <vt:lpwstr>Rebecca.Griffiths@lseg.com</vt:lpwstr>
  </property>
  <property fmtid="{D5CDD505-2E9C-101B-9397-08002B2CF9AE}" pid="6" name="_AuthorEmailDisplayName">
    <vt:lpwstr>Griffiths, Rebecca</vt:lpwstr>
  </property>
  <property fmtid="{D5CDD505-2E9C-101B-9397-08002B2CF9AE}" pid="7" name="_ReviewingToolsShownOnce">
    <vt:lpwstr/>
  </property>
  <property fmtid="{D5CDD505-2E9C-101B-9397-08002B2CF9AE}" pid="8" name="MSIP_Label_16ffedc7-8dd7-4346-b906-eaa072ee5258_Enabled">
    <vt:lpwstr>true</vt:lpwstr>
  </property>
  <property fmtid="{D5CDD505-2E9C-101B-9397-08002B2CF9AE}" pid="9" name="MSIP_Label_16ffedc7-8dd7-4346-b906-eaa072ee5258_SetDate">
    <vt:lpwstr>2023-11-20T14:39:17Z</vt:lpwstr>
  </property>
  <property fmtid="{D5CDD505-2E9C-101B-9397-08002B2CF9AE}" pid="10" name="MSIP_Label_16ffedc7-8dd7-4346-b906-eaa072ee5258_Method">
    <vt:lpwstr>Standard</vt:lpwstr>
  </property>
  <property fmtid="{D5CDD505-2E9C-101B-9397-08002B2CF9AE}" pid="11" name="MSIP_Label_16ffedc7-8dd7-4346-b906-eaa072ee5258_Name">
    <vt:lpwstr>Corporate</vt:lpwstr>
  </property>
  <property fmtid="{D5CDD505-2E9C-101B-9397-08002B2CF9AE}" pid="12" name="MSIP_Label_16ffedc7-8dd7-4346-b906-eaa072ee5258_SiteId">
    <vt:lpwstr>287e9f0e-91ec-4cf0-b7a4-c63898072181</vt:lpwstr>
  </property>
  <property fmtid="{D5CDD505-2E9C-101B-9397-08002B2CF9AE}" pid="13" name="MSIP_Label_16ffedc7-8dd7-4346-b906-eaa072ee5258_ActionId">
    <vt:lpwstr>3edbe7a7-a469-4e0e-9d10-345f1c2c47a8</vt:lpwstr>
  </property>
  <property fmtid="{D5CDD505-2E9C-101B-9397-08002B2CF9AE}" pid="14" name="MSIP_Label_16ffedc7-8dd7-4346-b906-eaa072ee5258_ContentBits">
    <vt:lpwstr>1</vt:lpwstr>
  </property>
</Properties>
</file>